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D72" w:rsidRDefault="00B00D72" w:rsidP="00706C0E">
      <w:pPr>
        <w:spacing w:after="0" w:line="240" w:lineRule="auto"/>
        <w:ind w:left="5400"/>
      </w:pPr>
      <w:r>
        <w:t>Заведующей МАДОУ  «Детский сад №211»</w:t>
      </w:r>
    </w:p>
    <w:p w:rsidR="00B00D72" w:rsidRDefault="00B00D72" w:rsidP="00706C0E">
      <w:pPr>
        <w:spacing w:after="0" w:line="240" w:lineRule="auto"/>
        <w:ind w:left="5400"/>
        <w:jc w:val="right"/>
      </w:pPr>
      <w:r>
        <w:t>Ильиной Н. А.</w:t>
      </w:r>
    </w:p>
    <w:p w:rsidR="00B00D72" w:rsidRPr="005A05EA" w:rsidRDefault="00B00D72" w:rsidP="00706C0E">
      <w:pPr>
        <w:tabs>
          <w:tab w:val="left" w:pos="4536"/>
          <w:tab w:val="left" w:pos="4678"/>
        </w:tabs>
        <w:spacing w:after="0" w:line="240" w:lineRule="auto"/>
        <w:ind w:left="5400"/>
        <w:jc w:val="right"/>
      </w:pPr>
      <w:r w:rsidRPr="005A05EA">
        <w:t>От</w:t>
      </w:r>
      <w:r>
        <w:t xml:space="preserve">  </w:t>
      </w:r>
      <w:r w:rsidRPr="005A05EA">
        <w:t>__</w:t>
      </w:r>
      <w:r>
        <w:t>_____________________________</w:t>
      </w:r>
    </w:p>
    <w:p w:rsidR="00B00D72" w:rsidRPr="001B66A0" w:rsidRDefault="00B00D72" w:rsidP="001B66A0">
      <w:pPr>
        <w:spacing w:line="240" w:lineRule="auto"/>
        <w:ind w:left="5400"/>
        <w:jc w:val="right"/>
        <w:rPr>
          <w:sz w:val="20"/>
          <w:szCs w:val="20"/>
        </w:rPr>
      </w:pPr>
      <w:r>
        <w:rPr>
          <w:sz w:val="20"/>
          <w:szCs w:val="20"/>
        </w:rPr>
        <w:t>ФИО родителя (законного представителя) обучающегося</w:t>
      </w:r>
      <w:r>
        <w:t xml:space="preserve">                                                                                     </w:t>
      </w:r>
    </w:p>
    <w:p w:rsidR="00B00D72" w:rsidRPr="005A05EA" w:rsidRDefault="00B00D72" w:rsidP="00097AAA">
      <w:pPr>
        <w:tabs>
          <w:tab w:val="left" w:pos="4678"/>
        </w:tabs>
        <w:spacing w:line="240" w:lineRule="exact"/>
        <w:jc w:val="right"/>
      </w:pPr>
      <w:bookmarkStart w:id="0" w:name="_GoBack"/>
      <w:bookmarkEnd w:id="0"/>
    </w:p>
    <w:p w:rsidR="00B00D72" w:rsidRPr="005A05EA" w:rsidRDefault="00B00D72" w:rsidP="0023098C"/>
    <w:p w:rsidR="00B00D72" w:rsidRPr="005A05EA" w:rsidRDefault="00B00D72" w:rsidP="00097AAA">
      <w:pPr>
        <w:jc w:val="center"/>
        <w:rPr>
          <w:b/>
          <w:bCs/>
        </w:rPr>
      </w:pPr>
      <w:r w:rsidRPr="005A05EA">
        <w:rPr>
          <w:b/>
          <w:bCs/>
        </w:rPr>
        <w:t>ЗАЯВЛЕНИЕ</w:t>
      </w:r>
    </w:p>
    <w:p w:rsidR="00B00D72" w:rsidRDefault="00B00D72" w:rsidP="00097AAA">
      <w:pPr>
        <w:spacing w:line="240" w:lineRule="exact"/>
        <w:jc w:val="both"/>
      </w:pPr>
      <w:r w:rsidRPr="005A05EA">
        <w:tab/>
      </w:r>
    </w:p>
    <w:p w:rsidR="00B00D72" w:rsidRPr="005A05EA" w:rsidRDefault="00B00D72" w:rsidP="00097AAA">
      <w:pPr>
        <w:spacing w:line="240" w:lineRule="exact"/>
        <w:jc w:val="both"/>
      </w:pPr>
      <w:r w:rsidRPr="005A05EA">
        <w:t>Прошу Вас зачислить моего ребенка _______</w:t>
      </w:r>
      <w:r>
        <w:t>_____________</w:t>
      </w:r>
      <w:r w:rsidRPr="005A05EA">
        <w:t>______________________</w:t>
      </w:r>
    </w:p>
    <w:p w:rsidR="00B00D72" w:rsidRDefault="00B00D72" w:rsidP="005A05EA">
      <w:pPr>
        <w:spacing w:line="240" w:lineRule="exact"/>
        <w:jc w:val="both"/>
        <w:rPr>
          <w:sz w:val="16"/>
          <w:szCs w:val="16"/>
        </w:rPr>
      </w:pPr>
      <w:r w:rsidRPr="005A05EA">
        <w:rPr>
          <w:sz w:val="16"/>
          <w:szCs w:val="16"/>
        </w:rPr>
        <w:t xml:space="preserve">                                                                                                                                    (ФИ ребенка)</w:t>
      </w:r>
    </w:p>
    <w:p w:rsidR="00B00D72" w:rsidRDefault="00B00D72" w:rsidP="005A05EA">
      <w:pPr>
        <w:pStyle w:val="BodyTextIndent"/>
        <w:ind w:firstLine="0"/>
        <w:jc w:val="both"/>
      </w:pPr>
      <w:r>
        <w:t>на  дополнительные платные услуги:</w:t>
      </w:r>
    </w:p>
    <w:p w:rsidR="00B00D72" w:rsidRDefault="00B00D72" w:rsidP="005A05EA">
      <w:pPr>
        <w:pStyle w:val="BodyTextIndent"/>
        <w:ind w:firstLine="0"/>
        <w:jc w:val="both"/>
      </w:pPr>
      <w:r>
        <w:t xml:space="preserve"> </w:t>
      </w:r>
    </w:p>
    <w:p w:rsidR="00B00D72" w:rsidRPr="00DC5329" w:rsidRDefault="00B00D72" w:rsidP="005B03DF">
      <w:pPr>
        <w:pStyle w:val="BodyTextIndent"/>
        <w:ind w:firstLine="0"/>
        <w:jc w:val="both"/>
        <w:rPr>
          <w:u w:val="single"/>
        </w:rPr>
      </w:pPr>
      <w:r>
        <w:t xml:space="preserve">1. Образовательные:  </w:t>
      </w:r>
      <w:r w:rsidRPr="00DC5329">
        <w:rPr>
          <w:u w:val="single"/>
        </w:rPr>
        <w:t>«Фантазия» (Вокальный ансамбль)</w:t>
      </w:r>
    </w:p>
    <w:p w:rsidR="00B00D72" w:rsidRDefault="00B00D72" w:rsidP="009D3571">
      <w:pPr>
        <w:pStyle w:val="BodyTextIndent"/>
        <w:ind w:firstLine="0"/>
        <w:jc w:val="both"/>
      </w:pPr>
      <w:r>
        <w:t xml:space="preserve">- </w:t>
      </w:r>
      <w:r w:rsidRPr="0008344A">
        <w:t>наименование услуги</w:t>
      </w:r>
      <w:r>
        <w:t xml:space="preserve"> по прейскуранту</w:t>
      </w:r>
    </w:p>
    <w:p w:rsidR="00B00D72" w:rsidRDefault="00B00D72" w:rsidP="009D3571">
      <w:pPr>
        <w:pStyle w:val="BodyTextIndent"/>
        <w:ind w:firstLine="0"/>
        <w:jc w:val="both"/>
      </w:pPr>
      <w:r>
        <w:t xml:space="preserve">- </w:t>
      </w:r>
      <w:r w:rsidRPr="0008344A">
        <w:t>наименование услуги</w:t>
      </w:r>
      <w:r>
        <w:t xml:space="preserve"> по прейскуранту</w:t>
      </w:r>
    </w:p>
    <w:p w:rsidR="00B00D72" w:rsidRDefault="00B00D72" w:rsidP="009D3571">
      <w:pPr>
        <w:pStyle w:val="BodyTextIndent"/>
        <w:ind w:firstLine="0"/>
        <w:jc w:val="both"/>
      </w:pPr>
      <w:r>
        <w:t xml:space="preserve">и так далее по выбору </w:t>
      </w:r>
      <w:r w:rsidRPr="009D3571">
        <w:t>родителя (законного представителя)</w:t>
      </w:r>
      <w:r>
        <w:t>.</w:t>
      </w:r>
    </w:p>
    <w:p w:rsidR="00B00D72" w:rsidRDefault="00B00D72" w:rsidP="005B03DF">
      <w:pPr>
        <w:pStyle w:val="BodyTextIndent"/>
        <w:ind w:firstLine="0"/>
        <w:jc w:val="both"/>
      </w:pPr>
    </w:p>
    <w:p w:rsidR="00B00D72" w:rsidRDefault="00B00D72" w:rsidP="005B03DF">
      <w:pPr>
        <w:pStyle w:val="BodyTextIndent"/>
        <w:ind w:firstLine="0"/>
        <w:jc w:val="both"/>
      </w:pPr>
      <w:r>
        <w:t>2. Оздоровительные:</w:t>
      </w:r>
    </w:p>
    <w:p w:rsidR="00B00D72" w:rsidRDefault="00B00D72" w:rsidP="009D3571">
      <w:pPr>
        <w:pStyle w:val="BodyTextIndent"/>
        <w:ind w:firstLine="0"/>
        <w:jc w:val="both"/>
      </w:pPr>
      <w:r>
        <w:t xml:space="preserve">- </w:t>
      </w:r>
      <w:r w:rsidRPr="0008344A">
        <w:t>наименование услуги</w:t>
      </w:r>
      <w:r>
        <w:t xml:space="preserve"> по прейскуранту</w:t>
      </w:r>
    </w:p>
    <w:p w:rsidR="00B00D72" w:rsidRDefault="00B00D72" w:rsidP="009D3571">
      <w:pPr>
        <w:pStyle w:val="BodyTextIndent"/>
        <w:ind w:firstLine="0"/>
        <w:jc w:val="both"/>
      </w:pPr>
      <w:r>
        <w:t xml:space="preserve">- </w:t>
      </w:r>
      <w:r w:rsidRPr="0008344A">
        <w:t>наименование услуги</w:t>
      </w:r>
      <w:r>
        <w:t xml:space="preserve"> по прейскуранту</w:t>
      </w:r>
    </w:p>
    <w:p w:rsidR="00B00D72" w:rsidRDefault="00B00D72" w:rsidP="009D3571">
      <w:pPr>
        <w:pStyle w:val="BodyTextIndent"/>
        <w:ind w:firstLine="0"/>
        <w:jc w:val="both"/>
      </w:pPr>
      <w:r>
        <w:t xml:space="preserve">и так далее по выбору </w:t>
      </w:r>
      <w:r w:rsidRPr="009D3571">
        <w:t>родителя (законного представителя)</w:t>
      </w:r>
      <w:r>
        <w:t>.</w:t>
      </w:r>
    </w:p>
    <w:p w:rsidR="00B00D72" w:rsidRDefault="00B00D72" w:rsidP="00AE4DA7">
      <w:pPr>
        <w:pStyle w:val="BodyTextIndent"/>
        <w:ind w:firstLine="0"/>
        <w:jc w:val="both"/>
      </w:pPr>
    </w:p>
    <w:p w:rsidR="00B00D72" w:rsidRDefault="00B00D72" w:rsidP="00097AAA">
      <w:pPr>
        <w:spacing w:line="360" w:lineRule="auto"/>
        <w:jc w:val="both"/>
      </w:pPr>
    </w:p>
    <w:p w:rsidR="00B00D72" w:rsidRDefault="00B00D72" w:rsidP="00097AAA">
      <w:pPr>
        <w:spacing w:line="360" w:lineRule="auto"/>
        <w:jc w:val="both"/>
      </w:pPr>
    </w:p>
    <w:p w:rsidR="00B00D72" w:rsidRPr="005A05EA" w:rsidRDefault="00B00D72" w:rsidP="00097AAA">
      <w:pPr>
        <w:spacing w:line="360" w:lineRule="auto"/>
        <w:jc w:val="both"/>
      </w:pPr>
    </w:p>
    <w:p w:rsidR="00B00D72" w:rsidRPr="005A05EA" w:rsidRDefault="00B00D72" w:rsidP="00023071">
      <w:pPr>
        <w:spacing w:after="0" w:line="360" w:lineRule="auto"/>
        <w:jc w:val="both"/>
      </w:pPr>
      <w:r w:rsidRPr="005A05EA">
        <w:t xml:space="preserve">              «____»___</w:t>
      </w:r>
      <w:r>
        <w:t>_______</w:t>
      </w:r>
      <w:r w:rsidRPr="005A05EA">
        <w:t xml:space="preserve">______20    г.                            подпись ___________                                                                      </w:t>
      </w:r>
    </w:p>
    <w:sectPr w:rsidR="00B00D72" w:rsidRPr="005A05EA" w:rsidSect="00706C0E">
      <w:pgSz w:w="11906" w:h="16838"/>
      <w:pgMar w:top="567" w:right="566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163F"/>
    <w:rsid w:val="00023071"/>
    <w:rsid w:val="0008344A"/>
    <w:rsid w:val="00097AAA"/>
    <w:rsid w:val="000D4896"/>
    <w:rsid w:val="00106C8F"/>
    <w:rsid w:val="00176FFF"/>
    <w:rsid w:val="001B66A0"/>
    <w:rsid w:val="001C163F"/>
    <w:rsid w:val="0023098C"/>
    <w:rsid w:val="00373603"/>
    <w:rsid w:val="003F5E8E"/>
    <w:rsid w:val="00400273"/>
    <w:rsid w:val="005A05EA"/>
    <w:rsid w:val="005B03DF"/>
    <w:rsid w:val="005C08EB"/>
    <w:rsid w:val="006E5CA3"/>
    <w:rsid w:val="00706C0E"/>
    <w:rsid w:val="008174BE"/>
    <w:rsid w:val="0083311A"/>
    <w:rsid w:val="00881C96"/>
    <w:rsid w:val="009D2528"/>
    <w:rsid w:val="009D3571"/>
    <w:rsid w:val="00AE4DA7"/>
    <w:rsid w:val="00B00D72"/>
    <w:rsid w:val="00CB60D7"/>
    <w:rsid w:val="00CE4383"/>
    <w:rsid w:val="00D31709"/>
    <w:rsid w:val="00DC497E"/>
    <w:rsid w:val="00DC5329"/>
    <w:rsid w:val="00E46AA5"/>
    <w:rsid w:val="00E67028"/>
    <w:rsid w:val="00FF3A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7028"/>
    <w:pPr>
      <w:spacing w:after="200" w:line="276" w:lineRule="auto"/>
    </w:pPr>
    <w:rPr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C163F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uiPriority w:val="99"/>
    <w:semiHidden/>
    <w:rsid w:val="005A05EA"/>
    <w:pPr>
      <w:spacing w:after="0" w:line="240" w:lineRule="auto"/>
      <w:ind w:firstLine="540"/>
    </w:pPr>
    <w:rPr>
      <w:rFonts w:eastAsia="Times New Roman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5A05EA"/>
    <w:rPr>
      <w:rFonts w:eastAsia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5A0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A05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45</TotalTime>
  <Pages>1</Pages>
  <Words>150</Words>
  <Characters>855</Characters>
  <Application>Microsoft Office Outlook</Application>
  <DocSecurity>0</DocSecurity>
  <Lines>0</Lines>
  <Paragraphs>0</Paragraphs>
  <ScaleCrop>false</ScaleCrop>
  <Company>Прогимназия №29 Советского р-на г.Казани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Добронравова Эля Дмитриевна</dc:creator>
  <cp:keywords/>
  <dc:description/>
  <cp:lastModifiedBy>211</cp:lastModifiedBy>
  <cp:revision>9</cp:revision>
  <cp:lastPrinted>2007-12-31T21:39:00Z</cp:lastPrinted>
  <dcterms:created xsi:type="dcterms:W3CDTF">2015-02-16T08:41:00Z</dcterms:created>
  <dcterms:modified xsi:type="dcterms:W3CDTF">2007-12-31T22:14:00Z</dcterms:modified>
</cp:coreProperties>
</file>